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2F3AB" w14:textId="77777777" w:rsidR="004271B0" w:rsidRPr="000C5E65" w:rsidRDefault="00056F93">
      <w:pPr>
        <w:wordWrap w:val="0"/>
        <w:overflowPunct w:val="0"/>
        <w:autoSpaceDE w:val="0"/>
        <w:autoSpaceDN w:val="0"/>
      </w:pPr>
      <w:r w:rsidRPr="000C5E65">
        <w:rPr>
          <w:rFonts w:hint="eastAsia"/>
        </w:rPr>
        <w:t>様式第</w:t>
      </w:r>
      <w:r w:rsidRPr="000C5E65">
        <w:t>15</w:t>
      </w:r>
      <w:r w:rsidRPr="000C5E65">
        <w:rPr>
          <w:rFonts w:hint="eastAsia"/>
        </w:rPr>
        <w:t>号</w:t>
      </w:r>
      <w:r w:rsidR="004271B0" w:rsidRPr="000C5E65">
        <w:t>(</w:t>
      </w:r>
      <w:r w:rsidRPr="000C5E65">
        <w:rPr>
          <w:rFonts w:hint="eastAsia"/>
        </w:rPr>
        <w:t>第</w:t>
      </w:r>
      <w:r w:rsidRPr="000C5E65">
        <w:t>14</w:t>
      </w:r>
      <w:r w:rsidRPr="000C5E65">
        <w:rPr>
          <w:rFonts w:hint="eastAsia"/>
        </w:rPr>
        <w:t>条関係</w:t>
      </w:r>
      <w:r w:rsidR="004271B0" w:rsidRPr="000C5E65"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0"/>
        <w:gridCol w:w="1800"/>
        <w:gridCol w:w="4311"/>
      </w:tblGrid>
      <w:tr w:rsidR="004271B0" w:rsidRPr="000C5E65" w14:paraId="4B2F908F" w14:textId="77777777">
        <w:trPr>
          <w:cantSplit/>
          <w:trHeight w:val="1200"/>
        </w:trPr>
        <w:tc>
          <w:tcPr>
            <w:tcW w:w="2400" w:type="dxa"/>
          </w:tcPr>
          <w:p w14:paraId="452AC5C1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  <w:r w:rsidRPr="000C5E65">
              <w:rPr>
                <w:rFonts w:hint="eastAsia"/>
              </w:rPr>
              <w:t xml:space="preserve">　</w:t>
            </w:r>
          </w:p>
        </w:tc>
        <w:tc>
          <w:tcPr>
            <w:tcW w:w="1800" w:type="dxa"/>
            <w:vAlign w:val="center"/>
          </w:tcPr>
          <w:p w14:paraId="14F166C4" w14:textId="77777777" w:rsidR="00C377C2" w:rsidRPr="000C5E65" w:rsidRDefault="00C377C2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 w:rsidRPr="000C5E65">
              <w:rPr>
                <w:rFonts w:hAnsi="Courier New" w:hint="eastAsia"/>
                <w:sz w:val="21"/>
              </w:rPr>
              <w:t>急速充電設備</w:t>
            </w:r>
          </w:p>
          <w:p w14:paraId="0C002507" w14:textId="77777777" w:rsidR="004271B0" w:rsidRPr="000C5E65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 w:rsidRPr="000C5E65">
              <w:rPr>
                <w:rFonts w:hAnsi="Courier New" w:hint="eastAsia"/>
                <w:sz w:val="21"/>
              </w:rPr>
              <w:t>燃料電池発電設備</w:t>
            </w:r>
          </w:p>
          <w:p w14:paraId="7C993D61" w14:textId="77777777" w:rsidR="004271B0" w:rsidRPr="000C5E65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 w:rsidRPr="000C5E65">
              <w:rPr>
                <w:rFonts w:hAnsi="Courier New" w:hint="eastAsia"/>
                <w:sz w:val="21"/>
              </w:rPr>
              <w:t>発電設備</w:t>
            </w:r>
          </w:p>
          <w:p w14:paraId="1DD4A927" w14:textId="77777777" w:rsidR="004271B0" w:rsidRPr="000C5E65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 w:rsidRPr="000C5E65">
              <w:rPr>
                <w:rFonts w:hAnsi="Courier New" w:hint="eastAsia"/>
                <w:sz w:val="21"/>
              </w:rPr>
              <w:t>変電設備</w:t>
            </w:r>
          </w:p>
          <w:p w14:paraId="0269FAD7" w14:textId="77777777" w:rsidR="004271B0" w:rsidRPr="000C5E65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 w:rsidRPr="000C5E65">
              <w:rPr>
                <w:rFonts w:hAnsi="Courier New" w:hint="eastAsia"/>
                <w:sz w:val="21"/>
              </w:rPr>
              <w:t>蓄電池設備</w:t>
            </w:r>
          </w:p>
        </w:tc>
        <w:tc>
          <w:tcPr>
            <w:tcW w:w="4311" w:type="dxa"/>
            <w:vAlign w:val="center"/>
          </w:tcPr>
          <w:p w14:paraId="36C8AA07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  <w:r w:rsidRPr="000C5E65">
              <w:rPr>
                <w:rFonts w:hint="eastAsia"/>
              </w:rPr>
              <w:t xml:space="preserve">　</w:t>
            </w:r>
            <w:r w:rsidRPr="000C5E65">
              <w:rPr>
                <w:rFonts w:hint="eastAsia"/>
                <w:spacing w:val="105"/>
              </w:rPr>
              <w:t>設置届出</w:t>
            </w:r>
            <w:r w:rsidRPr="000C5E65">
              <w:rPr>
                <w:rFonts w:hint="eastAsia"/>
              </w:rPr>
              <w:t>書</w:t>
            </w:r>
          </w:p>
        </w:tc>
      </w:tr>
    </w:tbl>
    <w:p w14:paraId="7AC98966" w14:textId="77777777" w:rsidR="004271B0" w:rsidRPr="000C5E65" w:rsidRDefault="004271B0">
      <w:pPr>
        <w:spacing w:line="120" w:lineRule="exact"/>
      </w:pPr>
    </w:p>
    <w:tbl>
      <w:tblPr>
        <w:tblW w:w="0" w:type="auto"/>
        <w:tblInd w:w="28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672"/>
        <w:gridCol w:w="885"/>
        <w:gridCol w:w="90"/>
        <w:gridCol w:w="15"/>
        <w:gridCol w:w="396"/>
        <w:gridCol w:w="682"/>
        <w:gridCol w:w="32"/>
        <w:gridCol w:w="846"/>
        <w:gridCol w:w="234"/>
        <w:gridCol w:w="318"/>
        <w:gridCol w:w="352"/>
        <w:gridCol w:w="590"/>
        <w:gridCol w:w="6"/>
        <w:gridCol w:w="534"/>
        <w:gridCol w:w="255"/>
        <w:gridCol w:w="111"/>
        <w:gridCol w:w="489"/>
        <w:gridCol w:w="921"/>
        <w:gridCol w:w="1111"/>
      </w:tblGrid>
      <w:tr w:rsidR="004271B0" w:rsidRPr="000C5E65" w14:paraId="067A8C0F" w14:textId="77777777">
        <w:trPr>
          <w:cantSplit/>
          <w:trHeight w:val="1685"/>
        </w:trPr>
        <w:tc>
          <w:tcPr>
            <w:tcW w:w="853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90AE3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right"/>
            </w:pPr>
            <w:r w:rsidRPr="000C5E65">
              <w:rPr>
                <w:rFonts w:hint="eastAsia"/>
              </w:rPr>
              <w:t xml:space="preserve">年　　月　　日　　</w:t>
            </w:r>
          </w:p>
          <w:p w14:paraId="1013719F" w14:textId="492E5453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  <w:r w:rsidRPr="000C5E65">
              <w:rPr>
                <w:rFonts w:hint="eastAsia"/>
              </w:rPr>
              <w:t xml:space="preserve">　　</w:t>
            </w:r>
            <w:r w:rsidR="005F5357" w:rsidRPr="000C5E65">
              <w:t>(</w:t>
            </w:r>
            <w:r w:rsidR="005F5357" w:rsidRPr="000C5E65">
              <w:rPr>
                <w:rFonts w:hint="eastAsia"/>
              </w:rPr>
              <w:t>宛先</w:t>
            </w:r>
            <w:r w:rsidR="005F5357" w:rsidRPr="000C5E65">
              <w:t>)</w:t>
            </w:r>
            <w:r w:rsidR="005F5357" w:rsidRPr="000C5E65">
              <w:rPr>
                <w:rFonts w:hint="eastAsia"/>
              </w:rPr>
              <w:t>伊勢崎市</w:t>
            </w:r>
            <w:r w:rsidR="00162851">
              <w:rPr>
                <w:rFonts w:hint="eastAsia"/>
              </w:rPr>
              <w:t xml:space="preserve">　　　　　</w:t>
            </w:r>
            <w:r w:rsidR="005F5357" w:rsidRPr="000C5E65">
              <w:rPr>
                <w:rFonts w:hint="eastAsia"/>
              </w:rPr>
              <w:t>消防署長</w:t>
            </w:r>
          </w:p>
          <w:p w14:paraId="54FA9B5B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right"/>
            </w:pPr>
            <w:r w:rsidRPr="000C5E65">
              <w:rPr>
                <w:rFonts w:hint="eastAsia"/>
              </w:rPr>
              <w:t xml:space="preserve">届出者　　　　　　　　　　　　　　　　　　</w:t>
            </w:r>
          </w:p>
          <w:p w14:paraId="2D26CD8C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right"/>
            </w:pPr>
            <w:r w:rsidRPr="000C5E65">
              <w:rPr>
                <w:rFonts w:hint="eastAsia"/>
                <w:spacing w:val="105"/>
              </w:rPr>
              <w:t>住</w:t>
            </w:r>
            <w:r w:rsidRPr="000C5E65">
              <w:rPr>
                <w:rFonts w:hint="eastAsia"/>
              </w:rPr>
              <w:t xml:space="preserve">所　　　　　　　</w:t>
            </w:r>
            <w:r w:rsidRPr="000C5E65">
              <w:t>(</w:t>
            </w:r>
            <w:r w:rsidRPr="000C5E65">
              <w:rPr>
                <w:rFonts w:hint="eastAsia"/>
              </w:rPr>
              <w:t xml:space="preserve">電話　　　</w:t>
            </w:r>
            <w:r w:rsidRPr="000C5E65">
              <w:t>)</w:t>
            </w:r>
            <w:r w:rsidRPr="000C5E65">
              <w:rPr>
                <w:rFonts w:hint="eastAsia"/>
              </w:rPr>
              <w:t xml:space="preserve">　</w:t>
            </w:r>
          </w:p>
          <w:p w14:paraId="44A84562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right"/>
            </w:pPr>
            <w:r w:rsidRPr="000C5E65">
              <w:rPr>
                <w:rFonts w:hint="eastAsia"/>
                <w:spacing w:val="105"/>
              </w:rPr>
              <w:t>氏</w:t>
            </w:r>
            <w:r w:rsidR="00871696">
              <w:rPr>
                <w:rFonts w:hint="eastAsia"/>
              </w:rPr>
              <w:t xml:space="preserve">名　　　</w:t>
            </w:r>
            <w:r w:rsidR="00C013FF">
              <w:rPr>
                <w:rFonts w:hint="eastAsia"/>
              </w:rPr>
              <w:t xml:space="preserve">　　</w:t>
            </w:r>
            <w:r w:rsidR="00871696">
              <w:rPr>
                <w:rFonts w:hint="eastAsia"/>
              </w:rPr>
              <w:t xml:space="preserve">　　　　　　　　</w:t>
            </w:r>
            <w:r w:rsidRPr="000C5E65">
              <w:rPr>
                <w:rFonts w:hint="eastAsia"/>
              </w:rPr>
              <w:t xml:space="preserve">　</w:t>
            </w:r>
          </w:p>
        </w:tc>
      </w:tr>
      <w:tr w:rsidR="004271B0" w:rsidRPr="000C5E65" w14:paraId="648E551A" w14:textId="77777777">
        <w:trPr>
          <w:cantSplit/>
          <w:trHeight w:val="437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5BCB8E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  <w:r w:rsidRPr="000C5E65">
              <w:rPr>
                <w:rFonts w:hint="eastAsia"/>
              </w:rPr>
              <w:t>防火対象物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CD197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0C5E65">
              <w:rPr>
                <w:rFonts w:hint="eastAsia"/>
              </w:rPr>
              <w:t>所在地</w:t>
            </w:r>
          </w:p>
        </w:tc>
        <w:tc>
          <w:tcPr>
            <w:tcW w:w="6982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60E0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right"/>
            </w:pPr>
            <w:r w:rsidRPr="000C5E65">
              <w:rPr>
                <w:rFonts w:hint="eastAsia"/>
              </w:rPr>
              <w:t xml:space="preserve">電話　　　　　　</w:t>
            </w:r>
          </w:p>
        </w:tc>
      </w:tr>
      <w:tr w:rsidR="004271B0" w:rsidRPr="000C5E65" w14:paraId="791B2500" w14:textId="77777777">
        <w:trPr>
          <w:cantSplit/>
          <w:trHeight w:val="437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BD95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CCFA0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0C5E65">
              <w:rPr>
                <w:rFonts w:hint="eastAsia"/>
              </w:rPr>
              <w:t>名称</w:t>
            </w:r>
          </w:p>
        </w:tc>
        <w:tc>
          <w:tcPr>
            <w:tcW w:w="409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0671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  <w:r w:rsidRPr="000C5E65">
              <w:rPr>
                <w:rFonts w:hint="eastAsia"/>
              </w:rPr>
              <w:t xml:space="preserve">　</w:t>
            </w:r>
          </w:p>
        </w:tc>
        <w:tc>
          <w:tcPr>
            <w:tcW w:w="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E450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0C5E65">
              <w:rPr>
                <w:rFonts w:hint="eastAsia"/>
              </w:rPr>
              <w:t>用途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7A92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  <w:r w:rsidRPr="000C5E65">
              <w:rPr>
                <w:rFonts w:hint="eastAsia"/>
              </w:rPr>
              <w:t xml:space="preserve">　</w:t>
            </w:r>
          </w:p>
        </w:tc>
      </w:tr>
      <w:tr w:rsidR="004271B0" w:rsidRPr="000C5E65" w14:paraId="4B6A452E" w14:textId="77777777">
        <w:trPr>
          <w:cantSplit/>
          <w:trHeight w:val="437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677BC5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0C5E65">
              <w:rPr>
                <w:rFonts w:hint="eastAsia"/>
              </w:rPr>
              <w:t>設置場所</w:t>
            </w: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3F755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0C5E65">
              <w:rPr>
                <w:rFonts w:hint="eastAsia"/>
                <w:spacing w:val="920"/>
              </w:rPr>
              <w:t>構</w:t>
            </w:r>
            <w:r w:rsidRPr="000C5E65">
              <w:rPr>
                <w:rFonts w:hint="eastAsia"/>
              </w:rPr>
              <w:t>造</w:t>
            </w:r>
          </w:p>
        </w:tc>
        <w:tc>
          <w:tcPr>
            <w:tcW w:w="2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4254A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0C5E65">
              <w:rPr>
                <w:rFonts w:hint="eastAsia"/>
                <w:spacing w:val="620"/>
              </w:rPr>
              <w:t>場</w:t>
            </w:r>
            <w:r w:rsidRPr="000C5E65">
              <w:rPr>
                <w:rFonts w:hint="eastAsia"/>
              </w:rPr>
              <w:t>所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3E34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0C5E65">
              <w:rPr>
                <w:rFonts w:hint="eastAsia"/>
                <w:spacing w:val="210"/>
              </w:rPr>
              <w:t>床面</w:t>
            </w:r>
            <w:r w:rsidRPr="000C5E65">
              <w:rPr>
                <w:rFonts w:hint="eastAsia"/>
              </w:rPr>
              <w:t>積</w:t>
            </w:r>
          </w:p>
        </w:tc>
      </w:tr>
      <w:tr w:rsidR="004271B0" w:rsidRPr="000C5E65" w14:paraId="01231A1A" w14:textId="77777777">
        <w:trPr>
          <w:cantSplit/>
          <w:trHeight w:val="437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ECCBF4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294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2C1B" w14:textId="77777777" w:rsidR="004271B0" w:rsidRPr="000C5E65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 w:rsidRPr="000C5E65">
              <w:rPr>
                <w:rFonts w:hAnsi="Courier New" w:hint="eastAsia"/>
                <w:sz w:val="21"/>
              </w:rPr>
              <w:t xml:space="preserve">　</w:t>
            </w:r>
          </w:p>
        </w:tc>
        <w:tc>
          <w:tcPr>
            <w:tcW w:w="2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DC0D4" w14:textId="77777777" w:rsidR="004271B0" w:rsidRPr="000C5E65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sz w:val="21"/>
              </w:rPr>
            </w:pPr>
            <w:r w:rsidRPr="000C5E65">
              <w:rPr>
                <w:rFonts w:hAnsi="Courier New" w:hint="eastAsia"/>
                <w:sz w:val="21"/>
              </w:rPr>
              <w:t>屋内</w:t>
            </w:r>
            <w:r w:rsidRPr="000C5E65">
              <w:rPr>
                <w:rFonts w:hAnsi="Courier New"/>
                <w:sz w:val="21"/>
              </w:rPr>
              <w:t>(</w:t>
            </w:r>
            <w:r w:rsidRPr="000C5E65">
              <w:rPr>
                <w:rFonts w:hAnsi="Courier New" w:hint="eastAsia"/>
                <w:sz w:val="21"/>
              </w:rPr>
              <w:t xml:space="preserve">　　階</w:t>
            </w:r>
            <w:r w:rsidRPr="000C5E65">
              <w:rPr>
                <w:rFonts w:hAnsi="Courier New"/>
                <w:sz w:val="21"/>
              </w:rPr>
              <w:t>)</w:t>
            </w:r>
            <w:r w:rsidRPr="000C5E65">
              <w:rPr>
                <w:rFonts w:hAnsi="Courier New" w:hint="eastAsia"/>
                <w:sz w:val="21"/>
              </w:rPr>
              <w:t>、屋外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B679F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right"/>
            </w:pPr>
            <w:r w:rsidRPr="000C5E65">
              <w:t>m</w:t>
            </w:r>
            <w:r w:rsidRPr="000C5E65">
              <w:rPr>
                <w:vertAlign w:val="superscript"/>
              </w:rPr>
              <w:t>2</w:t>
            </w:r>
          </w:p>
        </w:tc>
      </w:tr>
      <w:tr w:rsidR="004271B0" w:rsidRPr="000C5E65" w14:paraId="21C91DEC" w14:textId="77777777">
        <w:trPr>
          <w:cantSplit/>
          <w:trHeight w:val="560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1B08" w14:textId="77777777" w:rsidR="004271B0" w:rsidRPr="000C5E65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</w:p>
        </w:tc>
        <w:tc>
          <w:tcPr>
            <w:tcW w:w="20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D59B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0C5E65">
              <w:rPr>
                <w:rFonts w:hint="eastAsia"/>
                <w:spacing w:val="20"/>
              </w:rPr>
              <w:t>消防用設備</w:t>
            </w:r>
            <w:r w:rsidRPr="000C5E65">
              <w:rPr>
                <w:rFonts w:hint="eastAsia"/>
              </w:rPr>
              <w:t>等又は特殊消防用設備等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5622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</w:pPr>
            <w:r w:rsidRPr="000C5E65">
              <w:rPr>
                <w:rFonts w:hint="eastAsia"/>
              </w:rPr>
              <w:t xml:space="preserve">　</w:t>
            </w:r>
          </w:p>
        </w:tc>
        <w:tc>
          <w:tcPr>
            <w:tcW w:w="15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FA05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0C5E65">
              <w:rPr>
                <w:rFonts w:hint="eastAsia"/>
              </w:rPr>
              <w:t>不燃区画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956FA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0C5E65">
              <w:rPr>
                <w:rFonts w:hint="eastAsia"/>
              </w:rPr>
              <w:t>有・無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8165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0C5E65">
              <w:rPr>
                <w:rFonts w:hint="eastAsia"/>
              </w:rPr>
              <w:t>換気設備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2F1F6" w14:textId="77777777" w:rsidR="004271B0" w:rsidRPr="000C5E65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0C5E65">
              <w:rPr>
                <w:rFonts w:hint="eastAsia"/>
              </w:rPr>
              <w:t>有・無</w:t>
            </w:r>
          </w:p>
        </w:tc>
      </w:tr>
      <w:tr w:rsidR="004271B0" w:rsidRPr="00257B4A" w14:paraId="7F29AF23" w14:textId="77777777">
        <w:trPr>
          <w:cantSplit/>
          <w:trHeight w:val="437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14:paraId="3B8D9903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257B4A">
              <w:rPr>
                <w:rFonts w:hint="eastAsia"/>
                <w:spacing w:val="53"/>
              </w:rPr>
              <w:t>届出設</w:t>
            </w:r>
            <w:r w:rsidRPr="00257B4A">
              <w:rPr>
                <w:rFonts w:hint="eastAsia"/>
              </w:rPr>
              <w:t>備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3DD5C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257B4A">
              <w:rPr>
                <w:rFonts w:hint="eastAsia"/>
                <w:spacing w:val="105"/>
              </w:rPr>
              <w:t>電</w:t>
            </w:r>
            <w:r w:rsidRPr="00257B4A">
              <w:rPr>
                <w:rFonts w:hint="eastAsia"/>
              </w:rPr>
              <w:t>圧</w:t>
            </w:r>
          </w:p>
        </w:tc>
        <w:tc>
          <w:tcPr>
            <w:tcW w:w="21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FE105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right"/>
            </w:pPr>
            <w:r w:rsidRPr="00257B4A">
              <w:t>V</w:t>
            </w:r>
          </w:p>
          <w:p w14:paraId="0E286B6A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right"/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78E1" w14:textId="77777777" w:rsidR="004271B0" w:rsidRPr="00257B4A" w:rsidRDefault="00E26D41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>全出力又は蓄電池容量</w:t>
            </w:r>
          </w:p>
        </w:tc>
        <w:tc>
          <w:tcPr>
            <w:tcW w:w="34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3327E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　　　　　　　　　</w:t>
            </w:r>
            <w:r w:rsidRPr="00257B4A">
              <w:t>KW</w:t>
            </w:r>
          </w:p>
          <w:p w14:paraId="7EB4F50B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　　　　　　　　　</w:t>
            </w:r>
            <w:r w:rsidR="0061738A" w:rsidRPr="00257B4A">
              <w:t>kWh</w:t>
            </w:r>
          </w:p>
        </w:tc>
      </w:tr>
      <w:tr w:rsidR="004271B0" w:rsidRPr="00257B4A" w14:paraId="3927C714" w14:textId="77777777">
        <w:trPr>
          <w:cantSplit/>
          <w:trHeight w:val="437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D30D390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1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3346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257B4A">
              <w:rPr>
                <w:rFonts w:hint="eastAsia"/>
              </w:rPr>
              <w:t>着工</w:t>
            </w:r>
            <w:r w:rsidRPr="00257B4A">
              <w:t>(</w:t>
            </w:r>
            <w:r w:rsidRPr="00257B4A">
              <w:rPr>
                <w:rFonts w:hint="eastAsia"/>
              </w:rPr>
              <w:t>予定</w:t>
            </w:r>
            <w:r w:rsidRPr="00257B4A">
              <w:t>)</w:t>
            </w:r>
            <w:r w:rsidRPr="00257B4A">
              <w:rPr>
                <w:rFonts w:hint="eastAsia"/>
              </w:rPr>
              <w:t>年月日</w:t>
            </w:r>
          </w:p>
        </w:tc>
        <w:tc>
          <w:tcPr>
            <w:tcW w:w="2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8D6ED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</w:t>
            </w:r>
          </w:p>
        </w:tc>
        <w:tc>
          <w:tcPr>
            <w:tcW w:w="1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A1B6A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257B4A">
              <w:rPr>
                <w:rFonts w:hint="eastAsia"/>
              </w:rPr>
              <w:t>竣工</w:t>
            </w:r>
            <w:r w:rsidRPr="00257B4A">
              <w:t>(</w:t>
            </w:r>
            <w:r w:rsidRPr="00257B4A">
              <w:rPr>
                <w:rFonts w:hint="eastAsia"/>
              </w:rPr>
              <w:t>予定</w:t>
            </w:r>
            <w:r w:rsidRPr="00257B4A">
              <w:t>)</w:t>
            </w:r>
            <w:r w:rsidRPr="00257B4A">
              <w:rPr>
                <w:rFonts w:hint="eastAsia"/>
              </w:rPr>
              <w:t>年月日</w:t>
            </w:r>
          </w:p>
        </w:tc>
        <w:tc>
          <w:tcPr>
            <w:tcW w:w="2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A78C4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</w:t>
            </w:r>
          </w:p>
        </w:tc>
      </w:tr>
      <w:tr w:rsidR="004271B0" w:rsidRPr="00257B4A" w14:paraId="4818AD81" w14:textId="77777777">
        <w:trPr>
          <w:cantSplit/>
          <w:trHeight w:val="437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0D15DE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0CCA0C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257B4A">
              <w:rPr>
                <w:rFonts w:hint="eastAsia"/>
                <w:spacing w:val="52"/>
              </w:rPr>
              <w:t>設置</w:t>
            </w:r>
            <w:r w:rsidRPr="00257B4A">
              <w:rPr>
                <w:rFonts w:hint="eastAsia"/>
              </w:rPr>
              <w:t>の概要</w:t>
            </w:r>
          </w:p>
        </w:tc>
        <w:tc>
          <w:tcPr>
            <w:tcW w:w="1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03DD9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distribute"/>
            </w:pPr>
            <w:r w:rsidRPr="00257B4A">
              <w:rPr>
                <w:rFonts w:hint="eastAsia"/>
              </w:rPr>
              <w:t>種別</w:t>
            </w:r>
          </w:p>
        </w:tc>
        <w:tc>
          <w:tcPr>
            <w:tcW w:w="576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181AE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　　キュービクル式</w:t>
            </w:r>
            <w:r w:rsidRPr="00257B4A">
              <w:t>(</w:t>
            </w:r>
            <w:r w:rsidRPr="00257B4A">
              <w:rPr>
                <w:rFonts w:hint="eastAsia"/>
              </w:rPr>
              <w:t>屋内・屋外</w:t>
            </w:r>
            <w:r w:rsidRPr="00257B4A">
              <w:t>)</w:t>
            </w:r>
            <w:r w:rsidRPr="00257B4A">
              <w:rPr>
                <w:rFonts w:hint="eastAsia"/>
              </w:rPr>
              <w:t>・その他</w:t>
            </w:r>
          </w:p>
        </w:tc>
      </w:tr>
      <w:tr w:rsidR="004271B0" w:rsidRPr="00257B4A" w14:paraId="189BF6BA" w14:textId="77777777">
        <w:trPr>
          <w:cantSplit/>
          <w:trHeight w:val="437"/>
        </w:trPr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F7AA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9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31BE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</w:p>
        </w:tc>
        <w:tc>
          <w:tcPr>
            <w:tcW w:w="68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F899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</w:t>
            </w:r>
          </w:p>
        </w:tc>
      </w:tr>
      <w:tr w:rsidR="004271B0" w:rsidRPr="00257B4A" w14:paraId="4F7E67C5" w14:textId="77777777">
        <w:trPr>
          <w:cantSplit/>
          <w:trHeight w:val="437"/>
        </w:trPr>
        <w:tc>
          <w:tcPr>
            <w:tcW w:w="1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4FBB0" w14:textId="77777777" w:rsidR="004271B0" w:rsidRPr="00257B4A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sz w:val="21"/>
              </w:rPr>
            </w:pPr>
            <w:r w:rsidRPr="00257B4A">
              <w:rPr>
                <w:rFonts w:hAnsi="Courier New" w:hint="eastAsia"/>
                <w:sz w:val="21"/>
              </w:rPr>
              <w:t>主任技術者氏名</w:t>
            </w:r>
          </w:p>
        </w:tc>
        <w:tc>
          <w:tcPr>
            <w:tcW w:w="68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858AC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</w:t>
            </w:r>
          </w:p>
        </w:tc>
      </w:tr>
      <w:tr w:rsidR="004271B0" w:rsidRPr="00257B4A" w14:paraId="639CD60A" w14:textId="77777777">
        <w:trPr>
          <w:cantSplit/>
          <w:trHeight w:val="437"/>
        </w:trPr>
        <w:tc>
          <w:tcPr>
            <w:tcW w:w="16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5FCDA1" w14:textId="77777777" w:rsidR="004271B0" w:rsidRPr="00257B4A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sz w:val="21"/>
              </w:rPr>
            </w:pPr>
            <w:r w:rsidRPr="00257B4A">
              <w:rPr>
                <w:rFonts w:hAnsi="Courier New" w:hint="eastAsia"/>
                <w:sz w:val="21"/>
              </w:rPr>
              <w:t>工事施工者</w:t>
            </w:r>
          </w:p>
        </w:tc>
        <w:tc>
          <w:tcPr>
            <w:tcW w:w="68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6F5B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  <w:spacing w:val="105"/>
              </w:rPr>
              <w:t>住</w:t>
            </w:r>
            <w:r w:rsidRPr="00257B4A">
              <w:rPr>
                <w:rFonts w:hint="eastAsia"/>
              </w:rPr>
              <w:t>所　　　　　　　　　　　　　　　　　　　　　電話</w:t>
            </w:r>
          </w:p>
        </w:tc>
      </w:tr>
      <w:tr w:rsidR="004271B0" w:rsidRPr="00257B4A" w14:paraId="7BACABB7" w14:textId="77777777">
        <w:trPr>
          <w:cantSplit/>
          <w:trHeight w:val="437"/>
        </w:trPr>
        <w:tc>
          <w:tcPr>
            <w:tcW w:w="164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C31A0" w14:textId="77777777" w:rsidR="004271B0" w:rsidRPr="00257B4A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</w:p>
        </w:tc>
        <w:tc>
          <w:tcPr>
            <w:tcW w:w="689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98817F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  <w:spacing w:val="105"/>
              </w:rPr>
              <w:t>氏</w:t>
            </w:r>
            <w:r w:rsidRPr="00257B4A">
              <w:rPr>
                <w:rFonts w:hint="eastAsia"/>
              </w:rPr>
              <w:t>名</w:t>
            </w:r>
          </w:p>
        </w:tc>
      </w:tr>
      <w:tr w:rsidR="004271B0" w:rsidRPr="00257B4A" w14:paraId="0634A23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0"/>
        </w:trPr>
        <w:tc>
          <w:tcPr>
            <w:tcW w:w="4170" w:type="dxa"/>
            <w:gridSpan w:val="10"/>
            <w:vAlign w:val="center"/>
          </w:tcPr>
          <w:p w14:paraId="2A448FBB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257B4A">
              <w:rPr>
                <w:rFonts w:hint="eastAsia"/>
              </w:rPr>
              <w:t xml:space="preserve">※　　</w:t>
            </w:r>
            <w:r w:rsidRPr="00257B4A">
              <w:rPr>
                <w:rFonts w:hint="eastAsia"/>
                <w:spacing w:val="420"/>
              </w:rPr>
              <w:t>受付</w:t>
            </w:r>
            <w:r w:rsidRPr="00257B4A">
              <w:rPr>
                <w:rFonts w:hint="eastAsia"/>
              </w:rPr>
              <w:t>欄</w:t>
            </w:r>
          </w:p>
        </w:tc>
        <w:tc>
          <w:tcPr>
            <w:tcW w:w="4369" w:type="dxa"/>
            <w:gridSpan w:val="9"/>
            <w:vAlign w:val="center"/>
          </w:tcPr>
          <w:p w14:paraId="234AC357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  <w:jc w:val="center"/>
            </w:pPr>
            <w:r w:rsidRPr="00257B4A">
              <w:rPr>
                <w:rFonts w:hint="eastAsia"/>
              </w:rPr>
              <w:t xml:space="preserve">※　　</w:t>
            </w:r>
            <w:r w:rsidRPr="00257B4A">
              <w:rPr>
                <w:rFonts w:hint="eastAsia"/>
                <w:spacing w:val="420"/>
              </w:rPr>
              <w:t>経過</w:t>
            </w:r>
            <w:r w:rsidRPr="00257B4A">
              <w:rPr>
                <w:rFonts w:hint="eastAsia"/>
              </w:rPr>
              <w:t>欄</w:t>
            </w:r>
          </w:p>
        </w:tc>
      </w:tr>
      <w:tr w:rsidR="004271B0" w:rsidRPr="00257B4A" w14:paraId="018ABE56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0"/>
        </w:trPr>
        <w:tc>
          <w:tcPr>
            <w:tcW w:w="4170" w:type="dxa"/>
            <w:gridSpan w:val="10"/>
          </w:tcPr>
          <w:p w14:paraId="2C4102DC" w14:textId="77777777" w:rsidR="004271B0" w:rsidRPr="00257B4A" w:rsidRDefault="004271B0">
            <w:pPr>
              <w:wordWrap w:val="0"/>
              <w:overflowPunct w:val="0"/>
              <w:autoSpaceDE w:val="0"/>
              <w:autoSpaceDN w:val="0"/>
            </w:pPr>
            <w:r w:rsidRPr="00257B4A">
              <w:rPr>
                <w:rFonts w:hint="eastAsia"/>
              </w:rPr>
              <w:t xml:space="preserve">　</w:t>
            </w:r>
          </w:p>
        </w:tc>
        <w:tc>
          <w:tcPr>
            <w:tcW w:w="4369" w:type="dxa"/>
            <w:gridSpan w:val="9"/>
          </w:tcPr>
          <w:p w14:paraId="55177FB2" w14:textId="77777777" w:rsidR="004271B0" w:rsidRPr="00257B4A" w:rsidRDefault="004271B0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 w:rsidRPr="00257B4A"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42B4A795" w14:textId="77777777" w:rsidR="004271B0" w:rsidRPr="00257B4A" w:rsidRDefault="004271B0">
      <w:pPr>
        <w:wordWrap w:val="0"/>
        <w:overflowPunct w:val="0"/>
        <w:autoSpaceDE w:val="0"/>
        <w:autoSpaceDN w:val="0"/>
        <w:ind w:left="955" w:hanging="955"/>
      </w:pPr>
      <w:r w:rsidRPr="00257B4A">
        <w:rPr>
          <w:rFonts w:hint="eastAsia"/>
        </w:rPr>
        <w:t xml:space="preserve">　備考　</w:t>
      </w:r>
      <w:r w:rsidRPr="00257B4A">
        <w:t>1</w:t>
      </w:r>
      <w:r w:rsidRPr="00257B4A">
        <w:rPr>
          <w:rFonts w:hint="eastAsia"/>
        </w:rPr>
        <w:t xml:space="preserve">　法人にあっては、その名称、代表者氏名、主たる事務所の所在地を記入すること。</w:t>
      </w:r>
    </w:p>
    <w:p w14:paraId="278DDDC4" w14:textId="77777777" w:rsidR="004271B0" w:rsidRPr="00257B4A" w:rsidRDefault="004271B0">
      <w:pPr>
        <w:pStyle w:val="a5"/>
        <w:ind w:left="955" w:hanging="955"/>
      </w:pPr>
      <w:r w:rsidRPr="00257B4A">
        <w:rPr>
          <w:rFonts w:hint="eastAsia"/>
        </w:rPr>
        <w:t xml:space="preserve">　　　　</w:t>
      </w:r>
      <w:r w:rsidRPr="00257B4A">
        <w:t>2</w:t>
      </w:r>
      <w:r w:rsidRPr="00257B4A">
        <w:rPr>
          <w:rFonts w:hint="eastAsia"/>
        </w:rPr>
        <w:t xml:space="preserve">　電圧欄には、変電設備にあっては</w:t>
      </w:r>
      <w:r w:rsidR="005F5357" w:rsidRPr="00257B4A">
        <w:t>1</w:t>
      </w:r>
      <w:r w:rsidR="005F5357" w:rsidRPr="00257B4A">
        <w:rPr>
          <w:rFonts w:hint="eastAsia"/>
        </w:rPr>
        <w:t>次電圧と</w:t>
      </w:r>
      <w:r w:rsidR="005F5357" w:rsidRPr="00257B4A">
        <w:t>2</w:t>
      </w:r>
      <w:r w:rsidR="005F5357" w:rsidRPr="00257B4A">
        <w:rPr>
          <w:rFonts w:hint="eastAsia"/>
        </w:rPr>
        <w:t>次電圧</w:t>
      </w:r>
      <w:r w:rsidRPr="00257B4A">
        <w:rPr>
          <w:rFonts w:hint="eastAsia"/>
        </w:rPr>
        <w:t>の双方を記入すること。</w:t>
      </w:r>
    </w:p>
    <w:p w14:paraId="088176F5" w14:textId="77777777" w:rsidR="004271B0" w:rsidRPr="000C5E65" w:rsidRDefault="004271B0">
      <w:pPr>
        <w:wordWrap w:val="0"/>
        <w:overflowPunct w:val="0"/>
        <w:autoSpaceDE w:val="0"/>
        <w:autoSpaceDN w:val="0"/>
        <w:ind w:left="955" w:hanging="955"/>
      </w:pPr>
      <w:r w:rsidRPr="00257B4A">
        <w:rPr>
          <w:rFonts w:hint="eastAsia"/>
        </w:rPr>
        <w:t xml:space="preserve">　　　　</w:t>
      </w:r>
      <w:r w:rsidRPr="00257B4A">
        <w:t>3</w:t>
      </w:r>
      <w:r w:rsidR="00E26D41" w:rsidRPr="00257B4A">
        <w:rPr>
          <w:rFonts w:hint="eastAsia"/>
        </w:rPr>
        <w:t xml:space="preserve">　全出力又は蓄電池</w:t>
      </w:r>
      <w:r w:rsidRPr="00257B4A">
        <w:rPr>
          <w:rFonts w:hint="eastAsia"/>
        </w:rPr>
        <w:t>容量の欄には、</w:t>
      </w:r>
      <w:r w:rsidR="00C377C2" w:rsidRPr="00257B4A">
        <w:rPr>
          <w:rFonts w:hint="eastAsia"/>
        </w:rPr>
        <w:t>急速充電設備、</w:t>
      </w:r>
      <w:r w:rsidRPr="00257B4A">
        <w:rPr>
          <w:rFonts w:hint="eastAsia"/>
        </w:rPr>
        <w:t>燃料電池発電設備、発電</w:t>
      </w:r>
      <w:r w:rsidR="00E26D41" w:rsidRPr="00257B4A">
        <w:rPr>
          <w:rFonts w:hint="eastAsia"/>
        </w:rPr>
        <w:t>設備又は変電設備にあっては全出力を、蓄電池設備にあっては蓄電池容量（定格容量）</w:t>
      </w:r>
      <w:r w:rsidRPr="000C5E65">
        <w:rPr>
          <w:rFonts w:hint="eastAsia"/>
        </w:rPr>
        <w:t>を記入すること。</w:t>
      </w:r>
    </w:p>
    <w:p w14:paraId="69BD44CE" w14:textId="77777777" w:rsidR="004271B0" w:rsidRPr="000C5E65" w:rsidRDefault="004271B0">
      <w:pPr>
        <w:wordWrap w:val="0"/>
        <w:overflowPunct w:val="0"/>
        <w:autoSpaceDE w:val="0"/>
        <w:autoSpaceDN w:val="0"/>
        <w:ind w:left="955" w:hanging="955"/>
      </w:pPr>
      <w:r w:rsidRPr="000C5E65">
        <w:rPr>
          <w:rFonts w:hint="eastAsia"/>
        </w:rPr>
        <w:t xml:space="preserve">　　　　</w:t>
      </w:r>
      <w:r w:rsidRPr="000C5E65">
        <w:t>4</w:t>
      </w:r>
      <w:r w:rsidR="00EA57ED" w:rsidRPr="000C5E65">
        <w:rPr>
          <w:rFonts w:hint="eastAsia"/>
        </w:rPr>
        <w:t xml:space="preserve">　届出設備の概要欄に書き込めない事項は、別紙に記</w:t>
      </w:r>
      <w:r w:rsidRPr="000C5E65">
        <w:rPr>
          <w:rFonts w:hint="eastAsia"/>
        </w:rPr>
        <w:t>載して添付すること。</w:t>
      </w:r>
    </w:p>
    <w:p w14:paraId="1D058EB2" w14:textId="77777777" w:rsidR="004271B0" w:rsidRPr="000C5E65" w:rsidRDefault="004271B0">
      <w:pPr>
        <w:wordWrap w:val="0"/>
        <w:overflowPunct w:val="0"/>
        <w:autoSpaceDE w:val="0"/>
        <w:autoSpaceDN w:val="0"/>
        <w:ind w:left="955" w:hanging="955"/>
      </w:pPr>
      <w:r w:rsidRPr="000C5E65">
        <w:rPr>
          <w:rFonts w:hint="eastAsia"/>
        </w:rPr>
        <w:t xml:space="preserve">　　　　</w:t>
      </w:r>
      <w:r w:rsidRPr="000C5E65">
        <w:t>5</w:t>
      </w:r>
      <w:r w:rsidRPr="000C5E65">
        <w:rPr>
          <w:rFonts w:hint="eastAsia"/>
        </w:rPr>
        <w:t xml:space="preserve">　※印の欄は、記入しないこと。</w:t>
      </w:r>
    </w:p>
    <w:p w14:paraId="793FFFCD" w14:textId="77777777" w:rsidR="004271B0" w:rsidRDefault="004271B0">
      <w:pPr>
        <w:wordWrap w:val="0"/>
        <w:overflowPunct w:val="0"/>
        <w:autoSpaceDE w:val="0"/>
        <w:autoSpaceDN w:val="0"/>
        <w:ind w:left="955" w:hanging="955"/>
      </w:pPr>
      <w:r w:rsidRPr="000C5E65">
        <w:rPr>
          <w:rFonts w:hint="eastAsia"/>
        </w:rPr>
        <w:t xml:space="preserve">　　　　</w:t>
      </w:r>
      <w:r w:rsidRPr="000C5E65">
        <w:t>6</w:t>
      </w:r>
      <w:r w:rsidRPr="000C5E65">
        <w:rPr>
          <w:rFonts w:hint="eastAsia"/>
        </w:rPr>
        <w:t xml:space="preserve">　当該設備の設計図書を添付すること。</w:t>
      </w:r>
    </w:p>
    <w:p w14:paraId="27456412" w14:textId="77777777" w:rsidR="00871696" w:rsidRDefault="00871696">
      <w:pPr>
        <w:wordWrap w:val="0"/>
        <w:overflowPunct w:val="0"/>
        <w:autoSpaceDE w:val="0"/>
        <w:autoSpaceDN w:val="0"/>
        <w:ind w:left="955" w:hanging="955"/>
      </w:pPr>
    </w:p>
    <w:sectPr w:rsidR="00871696" w:rsidSect="00871696">
      <w:pgSz w:w="11907" w:h="16839" w:code="9"/>
      <w:pgMar w:top="1134" w:right="1701" w:bottom="1418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75EA7" w14:textId="77777777" w:rsidR="00000CF4" w:rsidRDefault="00000CF4" w:rsidP="00565CB6">
      <w:r>
        <w:separator/>
      </w:r>
    </w:p>
  </w:endnote>
  <w:endnote w:type="continuationSeparator" w:id="0">
    <w:p w14:paraId="426AA15E" w14:textId="77777777" w:rsidR="00000CF4" w:rsidRDefault="00000CF4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503CF0" w14:textId="77777777" w:rsidR="00000CF4" w:rsidRDefault="00000CF4" w:rsidP="00565CB6">
      <w:r>
        <w:separator/>
      </w:r>
    </w:p>
  </w:footnote>
  <w:footnote w:type="continuationSeparator" w:id="0">
    <w:p w14:paraId="06C4AB19" w14:textId="77777777" w:rsidR="00000CF4" w:rsidRDefault="00000CF4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1B0"/>
    <w:rsid w:val="00000CF4"/>
    <w:rsid w:val="00056F93"/>
    <w:rsid w:val="000C5E65"/>
    <w:rsid w:val="000F2337"/>
    <w:rsid w:val="00162851"/>
    <w:rsid w:val="00257B4A"/>
    <w:rsid w:val="0026222C"/>
    <w:rsid w:val="00293254"/>
    <w:rsid w:val="002E6373"/>
    <w:rsid w:val="004271B0"/>
    <w:rsid w:val="004678B6"/>
    <w:rsid w:val="00565CB6"/>
    <w:rsid w:val="005D1EE7"/>
    <w:rsid w:val="005F5357"/>
    <w:rsid w:val="0061738A"/>
    <w:rsid w:val="007B597F"/>
    <w:rsid w:val="008020E9"/>
    <w:rsid w:val="00834374"/>
    <w:rsid w:val="008663FE"/>
    <w:rsid w:val="00871696"/>
    <w:rsid w:val="008B5F75"/>
    <w:rsid w:val="00923AE5"/>
    <w:rsid w:val="009A5E0B"/>
    <w:rsid w:val="00AC71DA"/>
    <w:rsid w:val="00C013FF"/>
    <w:rsid w:val="00C34909"/>
    <w:rsid w:val="00C377C2"/>
    <w:rsid w:val="00C44DD5"/>
    <w:rsid w:val="00CE2C25"/>
    <w:rsid w:val="00D831E4"/>
    <w:rsid w:val="00E26D41"/>
    <w:rsid w:val="00EA57ED"/>
    <w:rsid w:val="00F2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4D5718"/>
  <w14:defaultImageDpi w14:val="0"/>
  <w15:docId w15:val="{E8AC8AE6-57AA-4D02-A1EA-43AD0C2CD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Body Text Indent"/>
    <w:basedOn w:val="a"/>
    <w:link w:val="a6"/>
    <w:uiPriority w:val="99"/>
    <w:semiHidden/>
    <w:pPr>
      <w:wordWrap w:val="0"/>
      <w:overflowPunct w:val="0"/>
      <w:autoSpaceDE w:val="0"/>
      <w:autoSpaceDN w:val="0"/>
      <w:ind w:left="1040" w:hanging="1040"/>
    </w:pPr>
  </w:style>
  <w:style w:type="character" w:customStyle="1" w:styleId="a6">
    <w:name w:val="本文インデント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footer"/>
    <w:basedOn w:val="a"/>
    <w:link w:val="a8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1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Manager>_x000d_</Manager>
  <Company>　_x000d_</Company>
  <LinksUpToDate>false</LinksUpToDate>
  <CharactersWithSpaces>692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4</cp:revision>
  <cp:lastPrinted>2005-11-08T10:20:00Z</cp:lastPrinted>
  <dcterms:created xsi:type="dcterms:W3CDTF">2024-01-15T05:33:00Z</dcterms:created>
  <dcterms:modified xsi:type="dcterms:W3CDTF">2026-08-19T06:15:00Z</dcterms:modified>
  <cp:category>_x000d_</cp:category>
</cp:coreProperties>
</file>