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897C" w14:textId="77777777" w:rsidR="0017667C" w:rsidRDefault="0017667C" w:rsidP="00D42A68">
      <w:pPr>
        <w:overflowPunct w:val="0"/>
        <w:autoSpaceDE w:val="0"/>
        <w:autoSpaceDN w:val="0"/>
      </w:pPr>
    </w:p>
    <w:p w14:paraId="3A9F11DE" w14:textId="77777777" w:rsidR="0017667C" w:rsidRDefault="0017667C">
      <w:pPr>
        <w:wordWrap w:val="0"/>
        <w:overflowPunct w:val="0"/>
        <w:autoSpaceDE w:val="0"/>
        <w:autoSpaceDN w:val="0"/>
      </w:pPr>
    </w:p>
    <w:p w14:paraId="037D57DB" w14:textId="77777777" w:rsidR="001058BC" w:rsidRDefault="004E5F7B">
      <w:pPr>
        <w:wordWrap w:val="0"/>
        <w:overflowPunct w:val="0"/>
        <w:autoSpaceDE w:val="0"/>
        <w:autoSpaceDN w:val="0"/>
      </w:pPr>
      <w:r w:rsidRPr="004E5F7B">
        <w:rPr>
          <w:rFonts w:hint="eastAsia"/>
        </w:rPr>
        <w:t>様式第</w:t>
      </w:r>
      <w:r w:rsidRPr="004E5F7B">
        <w:t>14</w:t>
      </w:r>
      <w:r w:rsidRPr="004E5F7B">
        <w:rPr>
          <w:rFonts w:hint="eastAsia"/>
        </w:rPr>
        <w:t>号</w:t>
      </w:r>
      <w:r w:rsidR="001058BC">
        <w:t>(</w:t>
      </w:r>
      <w:r w:rsidRPr="004E5F7B">
        <w:rPr>
          <w:rFonts w:hint="eastAsia"/>
        </w:rPr>
        <w:t>第</w:t>
      </w:r>
      <w:r w:rsidRPr="004E5F7B">
        <w:t>14</w:t>
      </w:r>
      <w:r w:rsidRPr="004E5F7B">
        <w:rPr>
          <w:rFonts w:hint="eastAsia"/>
        </w:rPr>
        <w:t>条関係</w:t>
      </w:r>
      <w:r w:rsidR="001058BC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2472"/>
        <w:gridCol w:w="3471"/>
      </w:tblGrid>
      <w:tr w:rsidR="001058BC" w14:paraId="0ECECA61" w14:textId="77777777">
        <w:trPr>
          <w:cantSplit/>
          <w:trHeight w:val="1920"/>
        </w:trPr>
        <w:tc>
          <w:tcPr>
            <w:tcW w:w="2568" w:type="dxa"/>
          </w:tcPr>
          <w:p w14:paraId="7AA016BD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72" w:type="dxa"/>
            <w:vAlign w:val="center"/>
          </w:tcPr>
          <w:p w14:paraId="6A955AFA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炉・厨房設備・温風暖房機・ボイラー給湯湯沸設備・乾燥設備・サウナ設備・ヒートポンプ冷暖房機・火花を生ずる設備・放電加工機</w:t>
            </w:r>
          </w:p>
        </w:tc>
        <w:tc>
          <w:tcPr>
            <w:tcW w:w="3471" w:type="dxa"/>
            <w:vAlign w:val="center"/>
          </w:tcPr>
          <w:p w14:paraId="7ED00EA5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設置届出書</w:t>
            </w:r>
          </w:p>
        </w:tc>
      </w:tr>
    </w:tbl>
    <w:p w14:paraId="2E369739" w14:textId="77777777" w:rsidR="001058BC" w:rsidRDefault="001058BC">
      <w:pPr>
        <w:wordWrap w:val="0"/>
        <w:overflowPunct w:val="0"/>
        <w:autoSpaceDE w:val="0"/>
        <w:autoSpaceDN w:val="0"/>
        <w:spacing w:line="120" w:lineRule="exact"/>
      </w:pPr>
    </w:p>
    <w:tbl>
      <w:tblPr>
        <w:tblW w:w="0" w:type="auto"/>
        <w:tblInd w:w="7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375"/>
        <w:gridCol w:w="570"/>
        <w:gridCol w:w="390"/>
        <w:gridCol w:w="918"/>
        <w:gridCol w:w="477"/>
        <w:gridCol w:w="723"/>
        <w:gridCol w:w="252"/>
        <w:gridCol w:w="168"/>
        <w:gridCol w:w="645"/>
        <w:gridCol w:w="417"/>
        <w:gridCol w:w="294"/>
        <w:gridCol w:w="756"/>
        <w:gridCol w:w="213"/>
        <w:gridCol w:w="567"/>
        <w:gridCol w:w="951"/>
      </w:tblGrid>
      <w:tr w:rsidR="001058BC" w:rsidRPr="0017667C" w14:paraId="486178E0" w14:textId="77777777">
        <w:trPr>
          <w:cantSplit/>
          <w:trHeight w:val="2381"/>
        </w:trPr>
        <w:tc>
          <w:tcPr>
            <w:tcW w:w="85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3115" w14:textId="77777777" w:rsidR="001058BC" w:rsidRDefault="001058B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5BEBE87D" w14:textId="20712AF8" w:rsidR="001058BC" w:rsidRDefault="001058BC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　</w:t>
            </w:r>
            <w:r w:rsidR="00B61EC0">
              <w:t>(</w:t>
            </w:r>
            <w:r w:rsidR="00B61EC0">
              <w:rPr>
                <w:rFonts w:hint="eastAsia"/>
              </w:rPr>
              <w:t>宛先</w:t>
            </w:r>
            <w:r w:rsidR="00B61EC0">
              <w:t>)</w:t>
            </w:r>
            <w:r w:rsidR="00B61EC0">
              <w:rPr>
                <w:rFonts w:hint="eastAsia"/>
              </w:rPr>
              <w:t>伊勢崎市</w:t>
            </w:r>
            <w:r w:rsidR="00620296">
              <w:rPr>
                <w:rFonts w:hint="eastAsia"/>
              </w:rPr>
              <w:t xml:space="preserve">　　　　　</w:t>
            </w:r>
            <w:r w:rsidR="00B61EC0">
              <w:rPr>
                <w:rFonts w:hint="eastAsia"/>
              </w:rPr>
              <w:t>消防署長</w:t>
            </w:r>
          </w:p>
          <w:p w14:paraId="0442F8FA" w14:textId="77777777" w:rsidR="001058BC" w:rsidRDefault="001058B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届出者　　　　　　　　　　　　　　　　　　</w:t>
            </w:r>
          </w:p>
          <w:p w14:paraId="18564213" w14:textId="77777777" w:rsidR="001058BC" w:rsidRDefault="001058B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40318FAB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D42A68">
              <w:rPr>
                <w:rFonts w:hint="eastAsia"/>
              </w:rPr>
              <w:t xml:space="preserve">名　　　　　　　　　　　　</w:t>
            </w:r>
            <w:r w:rsidRPr="001766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1058BC" w14:paraId="325B0135" w14:textId="77777777">
        <w:trPr>
          <w:cantSplit/>
          <w:trHeight w:val="545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6F67A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7CA4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5CA5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電話　　　　　　</w:t>
            </w:r>
          </w:p>
        </w:tc>
      </w:tr>
      <w:tr w:rsidR="001058BC" w14:paraId="5A412FC0" w14:textId="77777777">
        <w:trPr>
          <w:cantSplit/>
          <w:trHeight w:val="54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4A0ADE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4D3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6E5C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9510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7841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1DDB1392" w14:textId="77777777">
        <w:trPr>
          <w:cantSplit/>
          <w:trHeight w:val="545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1C64C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position w:val="30"/>
              </w:rPr>
              <w:t>設置</w:t>
            </w:r>
            <w:r>
              <w:rPr>
                <w:rFonts w:hint="eastAsia"/>
              </w:rPr>
              <w:t>場所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A84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9AE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15E1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1F06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5EB30" w14:textId="77777777" w:rsidR="001058BC" w:rsidRDefault="001058BC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>消防用設備等又は特殊消防用設備等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C919D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094B216B" w14:textId="77777777">
        <w:trPr>
          <w:cantSplit/>
          <w:trHeight w:val="54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9237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4170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5075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9290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階層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41C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08D3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5865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</w:tr>
      <w:tr w:rsidR="001058BC" w14:paraId="7CD93829" w14:textId="77777777">
        <w:trPr>
          <w:cantSplit/>
          <w:trHeight w:val="449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24DA9C4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77E8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54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BF7F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1F493566" w14:textId="77777777">
        <w:trPr>
          <w:cantSplit/>
          <w:trHeight w:val="449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C729C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8BEE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31AE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C2BF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C766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57E3D56E" w14:textId="77777777">
        <w:trPr>
          <w:cantSplit/>
          <w:trHeight w:val="677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25D60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051D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3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02F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127576C7" w14:textId="77777777">
        <w:trPr>
          <w:cantSplit/>
          <w:trHeight w:val="449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FCE8D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3DF25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使用する燃料・熱源・加工液</w:t>
            </w:r>
          </w:p>
        </w:tc>
        <w:tc>
          <w:tcPr>
            <w:tcW w:w="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C2C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100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608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0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1058BC" w14:paraId="29E901F0" w14:textId="77777777">
        <w:trPr>
          <w:cantSplit/>
          <w:trHeight w:val="449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A69EA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3A3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E95" w14:textId="77777777" w:rsidR="001058BC" w:rsidRDefault="001058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C713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6F94E559" w14:textId="77777777">
        <w:trPr>
          <w:cantSplit/>
          <w:trHeight w:val="449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2C73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36EE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63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BBD" w14:textId="77777777" w:rsidR="001058BC" w:rsidRDefault="001058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  <w:tr w:rsidR="001058BC" w14:paraId="6F6C2AEC" w14:textId="77777777">
        <w:trPr>
          <w:cantSplit/>
          <w:trHeight w:val="593"/>
        </w:trPr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728E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3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88BA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0ABE162D" w14:textId="77777777">
        <w:trPr>
          <w:cantSplit/>
          <w:trHeight w:val="555"/>
        </w:trPr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79A65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  <w:position w:val="36"/>
              </w:rPr>
              <w:t>工</w:t>
            </w:r>
            <w:r>
              <w:rPr>
                <w:rFonts w:hint="eastAsia"/>
                <w:position w:val="36"/>
              </w:rPr>
              <w:t>事</w:t>
            </w:r>
            <w:r>
              <w:rPr>
                <w:rFonts w:hint="eastAsia"/>
              </w:rPr>
              <w:t>施工者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D581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9447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電話　　　　　　</w:t>
            </w:r>
          </w:p>
        </w:tc>
      </w:tr>
      <w:tr w:rsidR="001058BC" w14:paraId="22E81FF1" w14:textId="77777777">
        <w:trPr>
          <w:cantSplit/>
          <w:trHeight w:val="55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088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C67D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E28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058BC" w14:paraId="2548C6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248" w:type="dxa"/>
            <w:gridSpan w:val="7"/>
            <w:vAlign w:val="center"/>
          </w:tcPr>
          <w:p w14:paraId="3E1E1A3F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gridSpan w:val="9"/>
            <w:vAlign w:val="center"/>
          </w:tcPr>
          <w:p w14:paraId="23E1B77C" w14:textId="77777777" w:rsidR="001058BC" w:rsidRDefault="001058B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1058BC" w14:paraId="52D354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2"/>
        </w:trPr>
        <w:tc>
          <w:tcPr>
            <w:tcW w:w="4248" w:type="dxa"/>
            <w:gridSpan w:val="7"/>
          </w:tcPr>
          <w:p w14:paraId="73EC1890" w14:textId="77777777" w:rsidR="001058BC" w:rsidRDefault="001058B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gridSpan w:val="9"/>
          </w:tcPr>
          <w:p w14:paraId="43774D0A" w14:textId="77777777" w:rsidR="001058BC" w:rsidRDefault="001058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106BB97E" w14:textId="77777777" w:rsidR="0017667C" w:rsidRDefault="0017667C">
      <w:pPr>
        <w:wordWrap w:val="0"/>
        <w:overflowPunct w:val="0"/>
        <w:autoSpaceDE w:val="0"/>
        <w:autoSpaceDN w:val="0"/>
        <w:ind w:left="935" w:hanging="935"/>
      </w:pPr>
    </w:p>
    <w:p w14:paraId="0FB7DF62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lastRenderedPageBreak/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1C016674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階層欄には、屋外に設置する設備にあっては、「屋外」と記入すること。</w:t>
      </w:r>
    </w:p>
    <w:p w14:paraId="7CC43E4A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設備の種類欄には、鉄鋼溶解炉、暖房用熱風炉、業務用厨房設備等と記入すること。</w:t>
      </w:r>
    </w:p>
    <w:p w14:paraId="0F968809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t xml:space="preserve">　　　　</w:t>
      </w:r>
      <w:r>
        <w:t>4</w:t>
      </w:r>
      <w:r>
        <w:rPr>
          <w:rFonts w:hint="eastAsia"/>
        </w:rPr>
        <w:t xml:space="preserve">　設備の概要欄に書き込めない事項は、別紙に記載して添付すること。</w:t>
      </w:r>
    </w:p>
    <w:p w14:paraId="1CED6B28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t xml:space="preserve">　　　　</w:t>
      </w:r>
      <w:r>
        <w:t>5</w:t>
      </w:r>
      <w:r>
        <w:rPr>
          <w:rFonts w:hint="eastAsia"/>
        </w:rPr>
        <w:t xml:space="preserve">　※印の欄は</w:t>
      </w:r>
      <w:r w:rsidR="00B61EC0">
        <w:rPr>
          <w:rFonts w:hint="eastAsia"/>
        </w:rPr>
        <w:t>、記入しない</w:t>
      </w:r>
      <w:r>
        <w:rPr>
          <w:rFonts w:hint="eastAsia"/>
        </w:rPr>
        <w:t>こと。</w:t>
      </w:r>
    </w:p>
    <w:p w14:paraId="5B34A59C" w14:textId="77777777" w:rsidR="001058BC" w:rsidRDefault="001058BC">
      <w:pPr>
        <w:wordWrap w:val="0"/>
        <w:overflowPunct w:val="0"/>
        <w:autoSpaceDE w:val="0"/>
        <w:autoSpaceDN w:val="0"/>
        <w:ind w:left="935" w:hanging="935"/>
      </w:pPr>
      <w:r>
        <w:rPr>
          <w:rFonts w:hint="eastAsia"/>
        </w:rPr>
        <w:t xml:space="preserve">　　　　</w:t>
      </w:r>
      <w:r>
        <w:t>6</w:t>
      </w:r>
      <w:r>
        <w:rPr>
          <w:rFonts w:hint="eastAsia"/>
        </w:rPr>
        <w:t xml:space="preserve">　当該設備の設計図書を添付すること。</w:t>
      </w:r>
    </w:p>
    <w:p w14:paraId="0DC247D6" w14:textId="77777777" w:rsidR="0017667C" w:rsidRDefault="0017667C">
      <w:pPr>
        <w:wordWrap w:val="0"/>
        <w:overflowPunct w:val="0"/>
        <w:autoSpaceDE w:val="0"/>
        <w:autoSpaceDN w:val="0"/>
        <w:ind w:left="935" w:hanging="935"/>
      </w:pPr>
    </w:p>
    <w:p w14:paraId="714AA160" w14:textId="77777777" w:rsidR="0017667C" w:rsidRDefault="0017667C">
      <w:pPr>
        <w:wordWrap w:val="0"/>
        <w:overflowPunct w:val="0"/>
        <w:autoSpaceDE w:val="0"/>
        <w:autoSpaceDN w:val="0"/>
        <w:ind w:left="935" w:hanging="935"/>
      </w:pPr>
    </w:p>
    <w:p w14:paraId="571DC866" w14:textId="77777777" w:rsidR="0017667C" w:rsidRDefault="0017667C">
      <w:pPr>
        <w:wordWrap w:val="0"/>
        <w:overflowPunct w:val="0"/>
        <w:autoSpaceDE w:val="0"/>
        <w:autoSpaceDN w:val="0"/>
        <w:ind w:left="935" w:hanging="935"/>
      </w:pPr>
    </w:p>
    <w:sectPr w:rsidR="0017667C" w:rsidSect="0017667C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2D1CC" w14:textId="77777777" w:rsidR="009579B9" w:rsidRDefault="009579B9" w:rsidP="00565CB6">
      <w:r>
        <w:separator/>
      </w:r>
    </w:p>
  </w:endnote>
  <w:endnote w:type="continuationSeparator" w:id="0">
    <w:p w14:paraId="1EDBBDB9" w14:textId="77777777" w:rsidR="009579B9" w:rsidRDefault="009579B9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8FB05" w14:textId="77777777" w:rsidR="009579B9" w:rsidRDefault="009579B9" w:rsidP="00565CB6">
      <w:r>
        <w:separator/>
      </w:r>
    </w:p>
  </w:footnote>
  <w:footnote w:type="continuationSeparator" w:id="0">
    <w:p w14:paraId="6E015D04" w14:textId="77777777" w:rsidR="009579B9" w:rsidRDefault="009579B9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BC"/>
    <w:rsid w:val="000A32B3"/>
    <w:rsid w:val="001058BC"/>
    <w:rsid w:val="0017667C"/>
    <w:rsid w:val="001D4FB9"/>
    <w:rsid w:val="00285CCB"/>
    <w:rsid w:val="002E0F85"/>
    <w:rsid w:val="004E5F7B"/>
    <w:rsid w:val="00565CB6"/>
    <w:rsid w:val="00620296"/>
    <w:rsid w:val="006345A1"/>
    <w:rsid w:val="006D5086"/>
    <w:rsid w:val="008A6130"/>
    <w:rsid w:val="009579B9"/>
    <w:rsid w:val="00B61EC0"/>
    <w:rsid w:val="00C06B8F"/>
    <w:rsid w:val="00CF6653"/>
    <w:rsid w:val="00D42A68"/>
    <w:rsid w:val="00D95A4E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4CF999"/>
  <w14:defaultImageDpi w14:val="0"/>
  <w15:docId w15:val="{0C1FF6FB-9241-45D5-B5C3-24A8CC1F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2</Pages>
  <Words>93</Words>
  <Characters>533</Characters>
  <Application>Microsoft Office Word</Application>
  <DocSecurity>0</DocSecurity>
  <Lines>4</Lines>
  <Paragraphs>1</Paragraphs>
  <ScaleCrop>false</ScaleCrop>
  <Manager>_x000d_</Manager>
  <Company>　_x000d_</Company>
  <LinksUpToDate>false</LinksUpToDate>
  <CharactersWithSpaces>625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dcterms:created xsi:type="dcterms:W3CDTF">2026-02-12T02:21:00Z</dcterms:created>
  <dcterms:modified xsi:type="dcterms:W3CDTF">2026-08-19T06:16:00Z</dcterms:modified>
  <cp:category>_x000d_</cp:category>
</cp:coreProperties>
</file>